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35E5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56E54" w:rsidP="00A56E54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החינוך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56E54" w:rsidP="00A56E54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מינהל תקשוב, טכנולוגיה ומערכות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56E54" w:rsidP="00DE68A0">
            <w:r>
              <w:rPr>
                <w:rFonts w:hint="cs"/>
                <w:rtl/>
              </w:rPr>
              <w:t>11.2020</w:t>
            </w:r>
          </w:p>
        </w:tc>
      </w:tr>
    </w:tbl>
    <w:p w:rsidR="00332AFB" w:rsidRDefault="00C35E5C" w:rsidP="00222867">
      <w:pPr>
        <w:rPr>
          <w:rtl/>
        </w:rPr>
      </w:pPr>
    </w:p>
    <w:p w:rsidR="00222867" w:rsidRDefault="00C35E5C" w:rsidP="00222867">
      <w:pPr>
        <w:rPr>
          <w:rtl/>
        </w:rPr>
      </w:pPr>
    </w:p>
    <w:p w:rsidR="00222867" w:rsidRDefault="00C35E5C" w:rsidP="00222867">
      <w:pPr>
        <w:rPr>
          <w:rtl/>
        </w:rPr>
      </w:pPr>
    </w:p>
    <w:p w:rsidR="00222867" w:rsidRDefault="00C35E5C" w:rsidP="00222867">
      <w:pPr>
        <w:rPr>
          <w:rtl/>
        </w:rPr>
      </w:pPr>
    </w:p>
    <w:p w:rsidR="00222867" w:rsidRDefault="00C35E5C" w:rsidP="00222867">
      <w:pPr>
        <w:rPr>
          <w:rtl/>
        </w:rPr>
      </w:pPr>
    </w:p>
    <w:p w:rsidR="00222867" w:rsidRDefault="00C35E5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35E5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8D2DB7">
        <w:rPr>
          <w:rFonts w:ascii="Wingdings" w:hAnsi="Wingdings" w:cstheme="minorBidi"/>
          <w:b/>
          <w:sz w:val="21"/>
          <w:szCs w:val="21"/>
          <w:highlight w:val="black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8D2DB7">
        <w:rPr>
          <w:rFonts w:asciiTheme="minorBidi" w:hAnsiTheme="minorBidi" w:cstheme="minorBidi"/>
          <w:bCs/>
          <w:sz w:val="21"/>
          <w:szCs w:val="21"/>
          <w:u w:val="single"/>
          <w:rtl/>
        </w:rPr>
        <w:t>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C35E5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B1516" w:rsidRDefault="00BB151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B151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המשרד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מבקש להתקשר עם 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פלוטון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ייעוץ לצורך ליווי המשרד ומתן מענה מקצועי בתחומי הרישוי של חברת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B1516" w:rsidRDefault="00BB151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B151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מיקרוסופט. המשרד משלם בכל שנה כ24 מיליון שקל לחברת מיקרוסופט במסגרת הסכם שנחתם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בין מינהל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B1516" w:rsidRDefault="00BB1516" w:rsidP="00DB66E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הרכש הממשלתי, חברת מיקרוסופט ומשרד החינוך. </w:t>
            </w:r>
            <w:r w:rsidR="00DB66E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לקראת חידוש ההסכם בעוד כשנה, נדרש המשרד לשירותי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B66E5" w:rsidRDefault="00DB66E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החברה לצורך בדיקת הצרכים, התייעלות בנושא הרישוי וחסכון כספי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B1516" w:rsidRDefault="00C35E5C" w:rsidP="00BB151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B1516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516" w:rsidRDefault="00BB1516" w:rsidP="00DB66E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  <w:tr w:rsidR="00BB1516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516" w:rsidRDefault="00BB1516" w:rsidP="00BB151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:rsidR="00222867" w:rsidRPr="00AF57E9" w:rsidRDefault="00C35E5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DB66E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B66E5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35E5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35E5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DB66E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35E5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35E5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7F023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 w:rsidRPr="007F023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פלוטון</w:t>
            </w:r>
            <w:proofErr w:type="spellEnd"/>
            <w:r w:rsidRPr="007F023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F023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ייעוץ</w:t>
            </w:r>
            <w:r w:rsidRPr="007F023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F023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7F023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7F023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7F023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7F023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515502060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F0233">
              <w:rPr>
                <w:rFonts w:ascii="Wingdings" w:hAnsi="Wingdings" w:cstheme="minorBidi"/>
                <w:b/>
                <w:sz w:val="21"/>
                <w:szCs w:val="21"/>
                <w:shd w:val="clear" w:color="auto" w:fill="0D0D0D" w:themeFill="text1" w:themeFillTint="F2"/>
              </w:rPr>
              <w:sym w:font="Wingdings" w:char="F072"/>
            </w:r>
            <w:r w:rsidRPr="007F0233">
              <w:rPr>
                <w:rFonts w:asciiTheme="minorBidi" w:hAnsiTheme="minorBidi" w:cstheme="minorBidi"/>
                <w:bCs/>
                <w:sz w:val="21"/>
                <w:szCs w:val="21"/>
                <w:u w:val="single"/>
                <w:rtl/>
              </w:rPr>
              <w:t>ספק יחיד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7F0233" w:rsidP="00C35E5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90,000 ₪ לשנה לא כולל מע"מ</w:t>
            </w:r>
            <w:r w:rsidR="00C35E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ותוספת </w:t>
            </w:r>
            <w:proofErr w:type="spellStart"/>
            <w:r w:rsidR="00C35E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אחוזית</w:t>
            </w:r>
            <w:proofErr w:type="spellEnd"/>
            <w:r w:rsidR="00C35E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מהחיסכון שתתואם בין המשרד לספק</w:t>
            </w:r>
            <w:bookmarkStart w:id="0" w:name="_GoBack"/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7F0233" w:rsidP="008D2D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01.01.2021-31.12.202</w:t>
            </w:r>
            <w:r w:rsidR="008D2DB7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</w:t>
            </w:r>
          </w:p>
        </w:tc>
      </w:tr>
    </w:tbl>
    <w:p w:rsidR="00222867" w:rsidRPr="00AF57E9" w:rsidRDefault="00C35E5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35E5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35E5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BB1516" w:rsidRDefault="00DB66E5" w:rsidP="00DB66E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ההסכם עליו חתום המשרד הינו הסכם מורכב ויקר ודורש התמחות ספציפית</w:t>
            </w: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BB1516" w:rsidRDefault="00DB66E5" w:rsidP="00DB66E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בעולמות הרישוי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ON PREMISE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בענן ועוד. לחברת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פלוטון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ייעוץ יש ידע ייחודי מאחר והיא מעסיקה את מי שניהל </w:t>
            </w: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BB1516" w:rsidRDefault="00DB66E5" w:rsidP="00DB66E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את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קבוצת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הרישוי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והחוזים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חטיבות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האנטרפרייז</w:t>
            </w:r>
            <w:proofErr w:type="spellEnd"/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(מ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גזר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ציבורי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ומגזר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עיסקי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) ובנוסף הועסק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במינהל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הרכש </w:t>
            </w: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Default="00DB66E5" w:rsidP="00DB66E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לליוווי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ההסכם לכלל משרדי הממשלה. בנוסף, בשנה מחברות אחרות שעוסקות בתחום זה,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הייעוץ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הינו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ייעוץ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אובייקטיבי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פלוטון</w:t>
            </w:r>
            <w:proofErr w:type="spellEnd"/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עוסקת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בייעוץ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בלבד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ואינה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קשורה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בשום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דרך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לגוף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מכירות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ואינה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נמצאת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בשום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ניגוד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B151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עניינים</w:t>
            </w:r>
            <w:r w:rsidRPr="00BB151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חברות שנתנו שירותים דומים בעבר נרכשו על ידי ספקי התוכנה ומספקות שירותים דומים, אבל נמצאות בניגוד </w:t>
            </w: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עניינים עסקי מתוקף היותן בבעלות ספק תוכנה</w:t>
            </w: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B66E5" w:rsidTr="00DB66E5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E5" w:rsidRPr="00AF57E9" w:rsidRDefault="00DB66E5" w:rsidP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35E5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35E5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גויטע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B66E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סגן מנהל מינהל תקשוב, טכנולוגיה ומערכות מידע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35E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C35E5C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3A25" w:rsidRDefault="00073A25">
      <w:r>
        <w:separator/>
      </w:r>
    </w:p>
  </w:endnote>
  <w:endnote w:type="continuationSeparator" w:id="0">
    <w:p w:rsidR="00073A25" w:rsidRDefault="00073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35E5C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35E5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C35E5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C35E5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3A25" w:rsidRDefault="00073A25">
      <w:r>
        <w:separator/>
      </w:r>
    </w:p>
  </w:footnote>
  <w:footnote w:type="continuationSeparator" w:id="0">
    <w:p w:rsidR="00073A25" w:rsidRDefault="00073A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35E5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35E5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35E5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35E5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35E5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35E5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C35E5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73A25"/>
    <w:rsid w:val="00106F91"/>
    <w:rsid w:val="00336CDD"/>
    <w:rsid w:val="007548B0"/>
    <w:rsid w:val="007F0233"/>
    <w:rsid w:val="008D2DB7"/>
    <w:rsid w:val="009B6B29"/>
    <w:rsid w:val="009F7FB7"/>
    <w:rsid w:val="00A33B4B"/>
    <w:rsid w:val="00A56E54"/>
    <w:rsid w:val="00BB1516"/>
    <w:rsid w:val="00C35E5C"/>
    <w:rsid w:val="00D04676"/>
    <w:rsid w:val="00DB66E5"/>
    <w:rsid w:val="00FE7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37B30C3"/>
  <w15:docId w15:val="{7121819E-23B7-425A-BDA7-147F1DDB2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736FBE2-4C3A-446A-8A30-12669D8A2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64</TotalTime>
  <Pages>2</Pages>
  <Words>413</Words>
  <Characters>2146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ברוך יאיר פיש</cp:lastModifiedBy>
  <cp:revision>6</cp:revision>
  <dcterms:created xsi:type="dcterms:W3CDTF">2020-11-18T13:23:00Z</dcterms:created>
  <dcterms:modified xsi:type="dcterms:W3CDTF">2020-12-01T14:41:00Z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